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0F6" w:rsidRPr="00B44D24" w:rsidRDefault="00C730F6" w:rsidP="001D2D9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KOŃCOWY RAPORT ZE STAŻU</w:t>
      </w:r>
    </w:p>
    <w:tbl>
      <w:tblPr>
        <w:tblW w:w="0" w:type="auto"/>
        <w:jc w:val="center"/>
        <w:tblInd w:w="-15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1740"/>
        <w:gridCol w:w="2742"/>
        <w:gridCol w:w="2520"/>
        <w:gridCol w:w="2240"/>
      </w:tblGrid>
      <w:tr w:rsidR="00C730F6" w:rsidTr="00C60AC3">
        <w:trPr>
          <w:jc w:val="center"/>
        </w:trPr>
        <w:tc>
          <w:tcPr>
            <w:tcW w:w="92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:rsidR="00C730F6" w:rsidRDefault="00C730F6" w:rsidP="00C60AC3">
            <w:pPr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Dane Stażysty</w:t>
            </w:r>
          </w:p>
        </w:tc>
      </w:tr>
      <w:tr w:rsidR="00C730F6" w:rsidTr="00C60AC3">
        <w:trPr>
          <w:jc w:val="center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730F6" w:rsidRDefault="00C730F6" w:rsidP="00C60AC3">
            <w:pPr>
              <w:snapToGrid w:val="0"/>
              <w:spacing w:line="36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Imię i Nazwisko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30F6" w:rsidRDefault="00C730F6" w:rsidP="00C60AC3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C730F6" w:rsidRDefault="00C730F6" w:rsidP="00C60AC3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730F6" w:rsidRDefault="00C730F6" w:rsidP="00C60AC3">
            <w:pPr>
              <w:snapToGrid w:val="0"/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Data sporządzenia</w:t>
            </w:r>
          </w:p>
          <w:p w:rsidR="00C730F6" w:rsidRDefault="00C730F6" w:rsidP="00C60AC3">
            <w:pPr>
              <w:spacing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raportu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0F6" w:rsidRDefault="00C730F6" w:rsidP="00C60AC3">
            <w:pPr>
              <w:snapToGrid w:val="0"/>
              <w:rPr>
                <w:rFonts w:ascii="Arial" w:hAnsi="Arial" w:cs="Arial"/>
                <w:sz w:val="20"/>
              </w:rPr>
            </w:pPr>
          </w:p>
          <w:p w:rsidR="00C730F6" w:rsidRDefault="00C730F6" w:rsidP="00C60AC3">
            <w:pPr>
              <w:snapToGrid w:val="0"/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C730F6" w:rsidTr="00C60AC3">
        <w:trPr>
          <w:jc w:val="center"/>
        </w:trPr>
        <w:tc>
          <w:tcPr>
            <w:tcW w:w="92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C730F6" w:rsidRDefault="00C730F6" w:rsidP="00C60AC3">
            <w:pPr>
              <w:snapToGrid w:val="0"/>
              <w:spacing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Dane Przedsiębiorstwa przyjmującego na staż</w:t>
            </w:r>
          </w:p>
          <w:p w:rsidR="00C730F6" w:rsidRPr="00B028FC" w:rsidRDefault="00C730F6" w:rsidP="00C60AC3">
            <w:pPr>
              <w:snapToGrid w:val="0"/>
              <w:spacing w:line="240" w:lineRule="auto"/>
              <w:jc w:val="center"/>
              <w:rPr>
                <w:rFonts w:ascii="Arial" w:hAnsi="Arial" w:cs="Arial"/>
                <w:i/>
                <w:sz w:val="20"/>
              </w:rPr>
            </w:pPr>
            <w:r w:rsidRPr="00B028FC">
              <w:rPr>
                <w:rFonts w:ascii="Arial" w:hAnsi="Arial" w:cs="Arial"/>
                <w:i/>
                <w:sz w:val="20"/>
              </w:rPr>
              <w:t>(Wypełnia Stażysta/ka)</w:t>
            </w:r>
          </w:p>
        </w:tc>
      </w:tr>
      <w:tr w:rsidR="00C730F6" w:rsidTr="00C60AC3">
        <w:trPr>
          <w:trHeight w:val="720"/>
          <w:jc w:val="center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730F6" w:rsidRDefault="00C730F6" w:rsidP="00C60AC3">
            <w:pPr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Nazwa i Adres</w:t>
            </w:r>
          </w:p>
        </w:tc>
        <w:tc>
          <w:tcPr>
            <w:tcW w:w="75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0F6" w:rsidRDefault="00C730F6" w:rsidP="00C60AC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color w:val="000000"/>
                <w:sz w:val="23"/>
                <w:szCs w:val="23"/>
              </w:rPr>
            </w:pPr>
          </w:p>
          <w:p w:rsidR="00C730F6" w:rsidRDefault="00C730F6" w:rsidP="00C60AC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730F6" w:rsidTr="00C60AC3">
        <w:trPr>
          <w:jc w:val="center"/>
        </w:trPr>
        <w:tc>
          <w:tcPr>
            <w:tcW w:w="92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C730F6" w:rsidRDefault="00C730F6" w:rsidP="00C60AC3">
            <w:pPr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Opis prac wykonywanych przez Stażystę podczas stażu  </w:t>
            </w:r>
            <w:r>
              <w:rPr>
                <w:rFonts w:ascii="Arial" w:hAnsi="Arial" w:cs="Arial"/>
                <w:b/>
                <w:sz w:val="20"/>
              </w:rPr>
              <w:br/>
            </w:r>
            <w:r w:rsidRPr="00B028FC">
              <w:rPr>
                <w:rFonts w:ascii="Arial" w:hAnsi="Arial" w:cs="Arial"/>
                <w:i/>
                <w:sz w:val="20"/>
              </w:rPr>
              <w:t>(Wypełnia Stażysta/ka)</w:t>
            </w:r>
          </w:p>
        </w:tc>
      </w:tr>
      <w:tr w:rsidR="00C730F6" w:rsidTr="00C60AC3">
        <w:trPr>
          <w:jc w:val="center"/>
        </w:trPr>
        <w:tc>
          <w:tcPr>
            <w:tcW w:w="92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0F6" w:rsidRDefault="00C730F6" w:rsidP="00C60AC3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</w:p>
          <w:p w:rsidR="00C730F6" w:rsidRDefault="00C730F6" w:rsidP="00C60AC3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</w:p>
          <w:p w:rsidR="00C730F6" w:rsidRDefault="00C730F6" w:rsidP="00C60AC3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</w:p>
          <w:p w:rsidR="00C730F6" w:rsidRDefault="00C730F6" w:rsidP="00C60AC3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</w:p>
          <w:p w:rsidR="00C730F6" w:rsidRDefault="00C730F6" w:rsidP="00C60AC3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bookmarkStart w:id="0" w:name="_GoBack"/>
            <w:bookmarkEnd w:id="0"/>
          </w:p>
          <w:p w:rsidR="00C730F6" w:rsidRDefault="00C730F6" w:rsidP="00C60AC3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</w:p>
          <w:p w:rsidR="00C730F6" w:rsidRDefault="00C730F6" w:rsidP="00C60AC3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</w:p>
          <w:p w:rsidR="00C730F6" w:rsidRDefault="00C730F6" w:rsidP="00C60AC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730F6" w:rsidTr="00C60AC3">
        <w:trPr>
          <w:jc w:val="center"/>
        </w:trPr>
        <w:tc>
          <w:tcPr>
            <w:tcW w:w="92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C730F6" w:rsidRDefault="00C730F6" w:rsidP="00C60AC3">
            <w:pPr>
              <w:snapToGrid w:val="0"/>
              <w:spacing w:line="36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Problemy z realizacją stażu (jakie i w jaki sposób zostały rozwiązane ?) </w:t>
            </w:r>
          </w:p>
        </w:tc>
      </w:tr>
      <w:tr w:rsidR="00C730F6" w:rsidTr="00C60AC3">
        <w:trPr>
          <w:jc w:val="center"/>
        </w:trPr>
        <w:tc>
          <w:tcPr>
            <w:tcW w:w="4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30F6" w:rsidRDefault="00C730F6" w:rsidP="00C60AC3">
            <w:pPr>
              <w:snapToGrid w:val="0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Stażysta/ka</w:t>
            </w:r>
          </w:p>
          <w:p w:rsidR="00C730F6" w:rsidRDefault="00C730F6" w:rsidP="00C60AC3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:rsidR="00C730F6" w:rsidRDefault="00C730F6" w:rsidP="00C60AC3">
            <w:pPr>
              <w:spacing w:line="360" w:lineRule="auto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4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0F6" w:rsidRDefault="00C730F6" w:rsidP="00C60AC3">
            <w:pPr>
              <w:snapToGrid w:val="0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Opiekun stażu</w:t>
            </w:r>
          </w:p>
          <w:p w:rsidR="00C730F6" w:rsidRDefault="00C730F6" w:rsidP="00C60AC3">
            <w:pPr>
              <w:snapToGrid w:val="0"/>
              <w:rPr>
                <w:rFonts w:ascii="Arial" w:hAnsi="Arial" w:cs="Arial"/>
                <w:i/>
                <w:sz w:val="16"/>
                <w:szCs w:val="16"/>
              </w:rPr>
            </w:pPr>
          </w:p>
          <w:p w:rsidR="00C730F6" w:rsidRDefault="00C730F6" w:rsidP="00C60AC3">
            <w:pPr>
              <w:snapToGrid w:val="0"/>
              <w:spacing w:line="360" w:lineRule="auto"/>
              <w:rPr>
                <w:rFonts w:ascii="Arial" w:hAnsi="Arial" w:cs="Arial"/>
                <w:i/>
                <w:sz w:val="16"/>
                <w:szCs w:val="16"/>
              </w:rPr>
            </w:pPr>
          </w:p>
        </w:tc>
      </w:tr>
      <w:tr w:rsidR="00C730F6" w:rsidTr="00C60AC3">
        <w:trPr>
          <w:jc w:val="center"/>
        </w:trPr>
        <w:tc>
          <w:tcPr>
            <w:tcW w:w="92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C730F6" w:rsidRDefault="00C730F6" w:rsidP="00C60AC3">
            <w:pPr>
              <w:snapToGrid w:val="0"/>
              <w:spacing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Korzyści z udziału w projekcie</w:t>
            </w:r>
          </w:p>
          <w:p w:rsidR="00C730F6" w:rsidRDefault="00C730F6" w:rsidP="00C60AC3">
            <w:pPr>
              <w:snapToGrid w:val="0"/>
              <w:spacing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B028FC">
              <w:rPr>
                <w:rFonts w:ascii="Arial" w:hAnsi="Arial" w:cs="Arial"/>
                <w:i/>
                <w:sz w:val="20"/>
              </w:rPr>
              <w:t>(Wypełnia Stażysta/ka)</w:t>
            </w:r>
          </w:p>
        </w:tc>
      </w:tr>
      <w:tr w:rsidR="00C730F6" w:rsidTr="00C60AC3">
        <w:trPr>
          <w:jc w:val="center"/>
        </w:trPr>
        <w:tc>
          <w:tcPr>
            <w:tcW w:w="92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0F6" w:rsidRDefault="00C730F6" w:rsidP="00C60AC3">
            <w:pPr>
              <w:jc w:val="both"/>
            </w:pPr>
          </w:p>
          <w:p w:rsidR="00C730F6" w:rsidRDefault="00C730F6" w:rsidP="00C60AC3">
            <w:pPr>
              <w:jc w:val="both"/>
            </w:pPr>
          </w:p>
          <w:p w:rsidR="00C730F6" w:rsidRDefault="00C730F6" w:rsidP="00C60AC3">
            <w:pPr>
              <w:jc w:val="both"/>
            </w:pPr>
          </w:p>
          <w:p w:rsidR="00C730F6" w:rsidRDefault="00C730F6" w:rsidP="00C60AC3">
            <w:pPr>
              <w:jc w:val="both"/>
              <w:rPr>
                <w:rFonts w:ascii="Arial" w:hAnsi="Arial" w:cs="Arial"/>
                <w:b/>
                <w:i/>
                <w:color w:val="C00000"/>
                <w:sz w:val="20"/>
              </w:rPr>
            </w:pPr>
          </w:p>
        </w:tc>
      </w:tr>
      <w:tr w:rsidR="00C730F6" w:rsidTr="00C60AC3">
        <w:trPr>
          <w:jc w:val="center"/>
        </w:trPr>
        <w:tc>
          <w:tcPr>
            <w:tcW w:w="92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C730F6" w:rsidRDefault="00C730F6" w:rsidP="00C60AC3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Czy Stażysta oraz Instytucja przyjmująca na staż planują dalszą współpracę?</w:t>
            </w:r>
          </w:p>
          <w:p w:rsidR="00C730F6" w:rsidRPr="00B44D24" w:rsidRDefault="00C730F6" w:rsidP="00C60AC3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  <w:p w:rsidR="00C730F6" w:rsidRDefault="00C730F6" w:rsidP="00C60AC3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B44D24">
              <w:rPr>
                <w:rFonts w:ascii="Arial" w:hAnsi="Arial" w:cs="Arial"/>
                <w:sz w:val="20"/>
              </w:rPr>
              <w:t>TAK                   NIE</w:t>
            </w:r>
            <w:r>
              <w:rPr>
                <w:rFonts w:ascii="Arial" w:hAnsi="Arial" w:cs="Arial"/>
                <w:b/>
                <w:sz w:val="20"/>
              </w:rPr>
              <w:t xml:space="preserve">         </w:t>
            </w:r>
          </w:p>
        </w:tc>
      </w:tr>
    </w:tbl>
    <w:p w:rsidR="00C730F6" w:rsidRDefault="00C730F6" w:rsidP="001D2D95">
      <w:pPr>
        <w:jc w:val="right"/>
        <w:rPr>
          <w:rFonts w:ascii="Arial" w:hAnsi="Arial" w:cs="Arial"/>
          <w:sz w:val="20"/>
          <w:szCs w:val="20"/>
        </w:rPr>
      </w:pPr>
    </w:p>
    <w:p w:rsidR="00C730F6" w:rsidRDefault="00C730F6" w:rsidP="001D2D95">
      <w:pPr>
        <w:jc w:val="right"/>
        <w:rPr>
          <w:rFonts w:ascii="Arial" w:hAnsi="Arial" w:cs="Arial"/>
          <w:sz w:val="20"/>
        </w:rPr>
      </w:pPr>
    </w:p>
    <w:p w:rsidR="00C730F6" w:rsidRDefault="00C730F6" w:rsidP="001D2D95">
      <w:pPr>
        <w:jc w:val="right"/>
        <w:rPr>
          <w:rFonts w:ascii="Arial" w:hAnsi="Arial" w:cs="Arial"/>
          <w:sz w:val="20"/>
        </w:rPr>
      </w:pPr>
    </w:p>
    <w:p w:rsidR="00C730F6" w:rsidRDefault="00C730F6" w:rsidP="001D2D95">
      <w:pPr>
        <w:jc w:val="right"/>
        <w:rPr>
          <w:rFonts w:ascii="Arial" w:hAnsi="Arial" w:cs="Arial"/>
          <w:sz w:val="20"/>
        </w:rPr>
      </w:pPr>
    </w:p>
    <w:p w:rsidR="00C730F6" w:rsidRDefault="00C730F6" w:rsidP="001D2D95">
      <w:pPr>
        <w:jc w:val="right"/>
        <w:rPr>
          <w:rFonts w:ascii="Arial" w:hAnsi="Arial" w:cs="Arial"/>
          <w:sz w:val="20"/>
        </w:rPr>
      </w:pPr>
    </w:p>
    <w:p w:rsidR="00C730F6" w:rsidRDefault="00C730F6" w:rsidP="001D2D95">
      <w:pPr>
        <w:tabs>
          <w:tab w:val="center" w:pos="4500"/>
        </w:tabs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…....………………………………………</w:t>
      </w:r>
    </w:p>
    <w:p w:rsidR="00C730F6" w:rsidRDefault="00C730F6" w:rsidP="001D2D95">
      <w:pPr>
        <w:tabs>
          <w:tab w:val="center" w:pos="4500"/>
        </w:tabs>
        <w:rPr>
          <w:rFonts w:ascii="Times New Roman" w:hAnsi="Times New Roman"/>
          <w:sz w:val="24"/>
        </w:rPr>
      </w:pPr>
      <w:r>
        <w:rPr>
          <w:rFonts w:ascii="Arial" w:hAnsi="Arial" w:cs="Arial"/>
          <w:i/>
          <w:iCs/>
          <w:sz w:val="16"/>
          <w:szCs w:val="16"/>
        </w:rPr>
        <w:t xml:space="preserve">                podpis Opiekuna stażu i pieczęć Przedsiębiorstwa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                                  </w:t>
      </w:r>
      <w:r>
        <w:rPr>
          <w:rFonts w:ascii="Arial" w:hAnsi="Arial" w:cs="Arial"/>
          <w:i/>
          <w:iCs/>
          <w:sz w:val="16"/>
          <w:szCs w:val="16"/>
        </w:rPr>
        <w:t>podpis Stażysty</w:t>
      </w:r>
    </w:p>
    <w:p w:rsidR="00C730F6" w:rsidRDefault="00C730F6" w:rsidP="001D2D95"/>
    <w:p w:rsidR="00C730F6" w:rsidRPr="001D2D95" w:rsidRDefault="00C730F6" w:rsidP="001D2D95">
      <w:pPr>
        <w:rPr>
          <w:szCs w:val="18"/>
        </w:rPr>
      </w:pPr>
    </w:p>
    <w:sectPr w:rsidR="00C730F6" w:rsidRPr="001D2D95" w:rsidSect="006E55B3">
      <w:headerReference w:type="default" r:id="rId6"/>
      <w:footerReference w:type="default" r:id="rId7"/>
      <w:pgSz w:w="11906" w:h="16838"/>
      <w:pgMar w:top="1701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30F6" w:rsidRDefault="00C730F6" w:rsidP="00C86B8C">
      <w:pPr>
        <w:spacing w:after="0" w:line="240" w:lineRule="auto"/>
      </w:pPr>
      <w:r>
        <w:separator/>
      </w:r>
    </w:p>
  </w:endnote>
  <w:endnote w:type="continuationSeparator" w:id="0">
    <w:p w:rsidR="00C730F6" w:rsidRDefault="00C730F6" w:rsidP="00C86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0F6" w:rsidRDefault="00C730F6">
    <w:pPr>
      <w:pStyle w:val="Footer"/>
      <w:rPr>
        <w:noProof/>
        <w:lang w:eastAsia="pl-PL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2" o:spid="_x0000_s2050" type="#_x0000_t75" style="position:absolute;margin-left:189pt;margin-top:-19.6pt;width:70.15pt;height:47.7pt;z-index:-251659264;visibility:visible">
          <v:imagedata r:id="rId1" o:title=""/>
        </v:shape>
      </w:pict>
    </w:r>
    <w:r>
      <w:rPr>
        <w:noProof/>
        <w:lang w:eastAsia="pl-PL"/>
      </w:rPr>
      <w:pict>
        <v:shape id="Obraz 30" o:spid="_x0000_s2051" type="#_x0000_t75" style="position:absolute;margin-left:4in;margin-top:-19.6pt;width:209.1pt;height:41.45pt;z-index:-251657216;visibility:visible">
          <v:imagedata r:id="rId2" o:title=""/>
        </v:shape>
      </w:pict>
    </w:r>
    <w:r>
      <w:rPr>
        <w:noProof/>
        <w:lang w:eastAsia="pl-PL"/>
      </w:rPr>
      <w:pict>
        <v:shape id="Obraz 31" o:spid="_x0000_s2052" type="#_x0000_t75" style="position:absolute;margin-left:-32.1pt;margin-top:-6.25pt;width:193.45pt;height:60.55pt;z-index:-251660288;visibility:visible" wrapcoords="-84 0 -84 21333 21600 21333 21600 0 -84 0">
          <v:imagedata r:id="rId3" o:title=""/>
          <w10:wrap type="through"/>
        </v:shape>
      </w:pict>
    </w:r>
  </w:p>
  <w:p w:rsidR="00C730F6" w:rsidRDefault="00C730F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30F6" w:rsidRDefault="00C730F6" w:rsidP="00C86B8C">
      <w:pPr>
        <w:spacing w:after="0" w:line="240" w:lineRule="auto"/>
      </w:pPr>
      <w:r>
        <w:separator/>
      </w:r>
    </w:p>
  </w:footnote>
  <w:footnote w:type="continuationSeparator" w:id="0">
    <w:p w:rsidR="00C730F6" w:rsidRDefault="00C730F6" w:rsidP="00C86B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0F6" w:rsidRDefault="00C730F6">
    <w:pPr>
      <w:pStyle w:val="Header"/>
      <w:rPr>
        <w:noProof/>
        <w:lang w:eastAsia="pl-PL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9" o:spid="_x0000_s2049" type="#_x0000_t75" style="position:absolute;margin-left:-11.95pt;margin-top:-22.65pt;width:488.35pt;height:56.05pt;z-index:-251658240;visibility:visible" wrapcoords="-33 0 -33 21312 21600 21312 21600 0 -33 0">
          <v:imagedata r:id="rId1" o:title=""/>
          <w10:wrap type="through"/>
        </v:shape>
      </w:pict>
    </w:r>
  </w:p>
  <w:p w:rsidR="00C730F6" w:rsidRDefault="00C730F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6B8C"/>
    <w:rsid w:val="00045385"/>
    <w:rsid w:val="00056BB1"/>
    <w:rsid w:val="000A5F54"/>
    <w:rsid w:val="000D418F"/>
    <w:rsid w:val="00161317"/>
    <w:rsid w:val="00191012"/>
    <w:rsid w:val="001A32BA"/>
    <w:rsid w:val="001B41A3"/>
    <w:rsid w:val="001D2D95"/>
    <w:rsid w:val="00203EA0"/>
    <w:rsid w:val="0022470C"/>
    <w:rsid w:val="00242084"/>
    <w:rsid w:val="00256F0B"/>
    <w:rsid w:val="003858B0"/>
    <w:rsid w:val="003F12E4"/>
    <w:rsid w:val="00497A2A"/>
    <w:rsid w:val="0051236C"/>
    <w:rsid w:val="0051263E"/>
    <w:rsid w:val="00566443"/>
    <w:rsid w:val="005C50A3"/>
    <w:rsid w:val="005D69A2"/>
    <w:rsid w:val="006E55B3"/>
    <w:rsid w:val="00724451"/>
    <w:rsid w:val="007443DA"/>
    <w:rsid w:val="007B24E5"/>
    <w:rsid w:val="00863484"/>
    <w:rsid w:val="00894CFA"/>
    <w:rsid w:val="008B7566"/>
    <w:rsid w:val="008E5966"/>
    <w:rsid w:val="00923FB5"/>
    <w:rsid w:val="009962A8"/>
    <w:rsid w:val="009B083A"/>
    <w:rsid w:val="009C3B2C"/>
    <w:rsid w:val="00A86919"/>
    <w:rsid w:val="00A93118"/>
    <w:rsid w:val="00AD2AC2"/>
    <w:rsid w:val="00AD6C80"/>
    <w:rsid w:val="00B028FC"/>
    <w:rsid w:val="00B44D24"/>
    <w:rsid w:val="00B50113"/>
    <w:rsid w:val="00B661D7"/>
    <w:rsid w:val="00B7193E"/>
    <w:rsid w:val="00BA432D"/>
    <w:rsid w:val="00BD5C03"/>
    <w:rsid w:val="00BF2276"/>
    <w:rsid w:val="00C17B92"/>
    <w:rsid w:val="00C60AC3"/>
    <w:rsid w:val="00C730F6"/>
    <w:rsid w:val="00C8655A"/>
    <w:rsid w:val="00C86B8C"/>
    <w:rsid w:val="00CA25C8"/>
    <w:rsid w:val="00CF0771"/>
    <w:rsid w:val="00D1445B"/>
    <w:rsid w:val="00E22D24"/>
    <w:rsid w:val="00E51F82"/>
    <w:rsid w:val="00EA01B5"/>
    <w:rsid w:val="00EE30F2"/>
    <w:rsid w:val="00F36603"/>
    <w:rsid w:val="00F6689A"/>
    <w:rsid w:val="00F70B45"/>
    <w:rsid w:val="00F8757B"/>
    <w:rsid w:val="00F94E00"/>
    <w:rsid w:val="00FC0565"/>
    <w:rsid w:val="00FC0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D2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86B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86B8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86B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86B8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960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100</Words>
  <Characters>604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DOKUMENTACJA WDROŻENIOWA</dc:title>
  <dc:subject/>
  <dc:creator>Damian</dc:creator>
  <cp:keywords/>
  <dc:description/>
  <cp:lastModifiedBy>Stowarzyszenie "Promocja Przedsiębiorczości"</cp:lastModifiedBy>
  <cp:revision>2</cp:revision>
  <cp:lastPrinted>2015-02-26T08:42:00Z</cp:lastPrinted>
  <dcterms:created xsi:type="dcterms:W3CDTF">2015-03-09T10:51:00Z</dcterms:created>
  <dcterms:modified xsi:type="dcterms:W3CDTF">2015-03-09T10:51:00Z</dcterms:modified>
</cp:coreProperties>
</file>